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E71D9" w14:textId="77777777" w:rsidR="00806FF3" w:rsidRDefault="00AB3D9D" w:rsidP="00984348">
      <w:pPr>
        <w:rPr>
          <w:b/>
        </w:rPr>
      </w:pPr>
      <w:r>
        <w:t xml:space="preserve">All </w:t>
      </w:r>
      <w:r w:rsidRPr="00AB3D9D">
        <w:t>materials must be sent together in one envelope by the ap</w:t>
      </w:r>
      <w:r w:rsidR="000D1F58">
        <w:t>plication deadline of 08/31/2022</w:t>
      </w:r>
      <w:r w:rsidRPr="00AB3D9D">
        <w:t xml:space="preserve"> to: </w:t>
      </w:r>
      <w:r w:rsidRPr="00AB3D9D">
        <w:rPr>
          <w:b/>
        </w:rPr>
        <w:t>Elena Gainey MD, RDMS, RVT Radiology Department, Henry Ford Hospital, 2799 West</w:t>
      </w:r>
      <w:r w:rsidR="008B3CB8">
        <w:rPr>
          <w:b/>
        </w:rPr>
        <w:t xml:space="preserve"> Grand Blvd, Detroit </w:t>
      </w:r>
      <w:proofErr w:type="gramStart"/>
      <w:r w:rsidR="008B3CB8">
        <w:rPr>
          <w:b/>
        </w:rPr>
        <w:t xml:space="preserve">Michigan  </w:t>
      </w:r>
      <w:r w:rsidRPr="00AB3D9D">
        <w:rPr>
          <w:b/>
        </w:rPr>
        <w:t>48202</w:t>
      </w:r>
      <w:proofErr w:type="gramEnd"/>
      <w:r w:rsidR="008B3CB8">
        <w:rPr>
          <w:b/>
        </w:rPr>
        <w:t>.</w:t>
      </w:r>
    </w:p>
    <w:p w14:paraId="75E24DC6" w14:textId="77777777" w:rsidR="00AB3D9D" w:rsidRPr="00AB3D9D" w:rsidRDefault="00AB3D9D" w:rsidP="00806FF3">
      <w:pPr>
        <w:rPr>
          <w:i/>
        </w:rPr>
      </w:pPr>
      <w:r w:rsidRPr="00AB3D9D">
        <w:rPr>
          <w:b/>
          <w:i/>
        </w:rPr>
        <w:t xml:space="preserve">Do not mail in the application unless you can check </w:t>
      </w:r>
      <w:r>
        <w:rPr>
          <w:b/>
          <w:i/>
        </w:rPr>
        <w:t>“</w:t>
      </w:r>
      <w:r w:rsidRPr="00AB3D9D">
        <w:rPr>
          <w:b/>
          <w:i/>
        </w:rPr>
        <w:t>Yes</w:t>
      </w:r>
      <w:r>
        <w:rPr>
          <w:b/>
          <w:i/>
        </w:rPr>
        <w:t>”</w:t>
      </w:r>
      <w:r w:rsidRPr="00AB3D9D">
        <w:rPr>
          <w:b/>
          <w:i/>
        </w:rPr>
        <w:t xml:space="preserve"> to each:</w:t>
      </w:r>
    </w:p>
    <w:tbl>
      <w:tblPr>
        <w:tblStyle w:val="TableGrid"/>
        <w:tblW w:w="5177" w:type="pct"/>
        <w:tblInd w:w="-36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3"/>
        <w:gridCol w:w="8565"/>
        <w:gridCol w:w="272"/>
      </w:tblGrid>
      <w:tr w:rsidR="00984348" w:rsidRPr="00670058" w14:paraId="7C9727C7" w14:textId="77777777" w:rsidTr="008B3CB8">
        <w:trPr>
          <w:trHeight w:val="432"/>
        </w:trPr>
        <w:tc>
          <w:tcPr>
            <w:tcW w:w="804" w:type="pct"/>
            <w:shd w:val="clear" w:color="auto" w:fill="005394"/>
            <w:vAlign w:val="center"/>
          </w:tcPr>
          <w:p w14:paraId="05CE8AC3" w14:textId="77777777" w:rsidR="00670058" w:rsidRPr="00670058" w:rsidRDefault="009D03DA" w:rsidP="00AB3D9D">
            <w:pPr>
              <w:pStyle w:val="Heading1"/>
              <w:jc w:val="left"/>
            </w:pPr>
            <w:r>
              <w:t xml:space="preserve">Yes      </w:t>
            </w:r>
            <w:r w:rsidR="00AB3D9D">
              <w:t xml:space="preserve">No </w:t>
            </w:r>
          </w:p>
        </w:tc>
        <w:sdt>
          <w:sdtPr>
            <w:id w:val="-1068503810"/>
            <w:placeholder>
              <w:docPart w:val="31EEE61B2CA74B0C947AFE8BAE65FD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67" w:type="pct"/>
                <w:shd w:val="clear" w:color="auto" w:fill="005394"/>
                <w:vAlign w:val="center"/>
              </w:tcPr>
              <w:p w14:paraId="5FAE089F" w14:textId="77777777" w:rsidR="00670058" w:rsidRPr="00670058" w:rsidRDefault="00257184" w:rsidP="00984348">
                <w:pPr>
                  <w:pStyle w:val="Heading1"/>
                  <w:ind w:left="-360" w:firstLine="360"/>
                </w:pPr>
                <w:r w:rsidRPr="00257184">
                  <w:t>Item Name/Description</w:t>
                </w:r>
              </w:p>
            </w:tc>
          </w:sdtContent>
        </w:sdt>
        <w:tc>
          <w:tcPr>
            <w:tcW w:w="129" w:type="pct"/>
            <w:shd w:val="clear" w:color="auto" w:fill="005394"/>
            <w:vAlign w:val="center"/>
          </w:tcPr>
          <w:p w14:paraId="328D94ED" w14:textId="77777777" w:rsidR="00670058" w:rsidRPr="00670058" w:rsidRDefault="00670058" w:rsidP="00AB3D9D">
            <w:pPr>
              <w:pStyle w:val="Heading1"/>
              <w:ind w:right="164"/>
            </w:pPr>
          </w:p>
        </w:tc>
      </w:tr>
      <w:tr w:rsidR="00EB2170" w:rsidRPr="00846B76" w14:paraId="6160326A" w14:textId="77777777" w:rsidTr="008B3CB8">
        <w:trPr>
          <w:trHeight w:val="864"/>
        </w:trPr>
        <w:tc>
          <w:tcPr>
            <w:tcW w:w="804" w:type="pct"/>
            <w:vAlign w:val="center"/>
          </w:tcPr>
          <w:p w14:paraId="4DDDFBC5" w14:textId="77777777" w:rsidR="00670058" w:rsidRPr="00257184" w:rsidRDefault="000D6C50" w:rsidP="0040666F">
            <w:pPr>
              <w:tabs>
                <w:tab w:val="left" w:pos="792"/>
              </w:tabs>
            </w:pPr>
            <w:sdt>
              <w:sdtPr>
                <w:rPr>
                  <w:sz w:val="40"/>
                </w:rPr>
                <w:id w:val="78230933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66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9D03DA">
              <w:rPr>
                <w:sz w:val="40"/>
              </w:rPr>
              <w:t xml:space="preserve">    </w:t>
            </w:r>
            <w:r w:rsidR="00AB3D9D" w:rsidRPr="009D03DA">
              <w:rPr>
                <w:rFonts w:ascii="Segoe UI Symbol" w:hAnsi="Segoe UI Symbol" w:cs="Segoe UI Symbol"/>
                <w:sz w:val="40"/>
              </w:rPr>
              <w:t>☐</w:t>
            </w:r>
          </w:p>
        </w:tc>
        <w:tc>
          <w:tcPr>
            <w:tcW w:w="4067" w:type="pct"/>
            <w:vAlign w:val="center"/>
          </w:tcPr>
          <w:p w14:paraId="5810A5C8" w14:textId="77777777" w:rsidR="00670058" w:rsidRPr="00846B76" w:rsidRDefault="0040666F" w:rsidP="00AB3D9D">
            <w:r>
              <w:t xml:space="preserve">1. </w:t>
            </w:r>
            <w:r w:rsidR="00AB3D9D">
              <w:t>Completed application form</w:t>
            </w:r>
          </w:p>
        </w:tc>
        <w:tc>
          <w:tcPr>
            <w:tcW w:w="129" w:type="pct"/>
            <w:vAlign w:val="center"/>
          </w:tcPr>
          <w:p w14:paraId="11B4D51B" w14:textId="77777777" w:rsidR="00670058" w:rsidRPr="00846B76" w:rsidRDefault="00670058" w:rsidP="00AB3D9D">
            <w:pPr>
              <w:spacing w:before="120"/>
            </w:pPr>
          </w:p>
        </w:tc>
      </w:tr>
      <w:tr w:rsidR="00EB2170" w:rsidRPr="00846B76" w14:paraId="1677A098" w14:textId="77777777" w:rsidTr="008B3CB8">
        <w:trPr>
          <w:trHeight w:val="864"/>
        </w:trPr>
        <w:tc>
          <w:tcPr>
            <w:tcW w:w="804" w:type="pct"/>
            <w:vAlign w:val="center"/>
          </w:tcPr>
          <w:p w14:paraId="427B02E5" w14:textId="77777777" w:rsidR="00670058" w:rsidRPr="00257184" w:rsidRDefault="00AB3D9D" w:rsidP="00AB3D9D"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="009D03DA">
              <w:rPr>
                <w:sz w:val="32"/>
              </w:rPr>
              <w:t xml:space="preserve">      </w:t>
            </w:r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40"/>
              </w:rPr>
              <w:t xml:space="preserve">  </w:t>
            </w:r>
            <w:r w:rsidRPr="009D03DA">
              <w:rPr>
                <w:sz w:val="32"/>
              </w:rPr>
              <w:t xml:space="preserve">  </w:t>
            </w:r>
          </w:p>
        </w:tc>
        <w:tc>
          <w:tcPr>
            <w:tcW w:w="4067" w:type="pct"/>
            <w:vAlign w:val="center"/>
          </w:tcPr>
          <w:p w14:paraId="042AE4BC" w14:textId="77777777" w:rsidR="00670058" w:rsidRPr="00846B76" w:rsidRDefault="0040666F" w:rsidP="00AB3D9D">
            <w:r>
              <w:t xml:space="preserve">2. </w:t>
            </w:r>
            <w:r w:rsidR="00AB3D9D">
              <w:t>Statement as to why you wish to choose sonography as a profession</w:t>
            </w:r>
          </w:p>
        </w:tc>
        <w:tc>
          <w:tcPr>
            <w:tcW w:w="129" w:type="pct"/>
            <w:vAlign w:val="center"/>
          </w:tcPr>
          <w:p w14:paraId="7C95B618" w14:textId="77777777" w:rsidR="00670058" w:rsidRPr="00846B76" w:rsidRDefault="00670058" w:rsidP="00AB3D9D">
            <w:pPr>
              <w:spacing w:before="120"/>
            </w:pPr>
          </w:p>
        </w:tc>
      </w:tr>
      <w:tr w:rsidR="00EB2170" w:rsidRPr="00846B76" w14:paraId="3CFE3A2C" w14:textId="77777777" w:rsidTr="008B3CB8">
        <w:trPr>
          <w:trHeight w:val="1070"/>
        </w:trPr>
        <w:tc>
          <w:tcPr>
            <w:tcW w:w="804" w:type="pct"/>
            <w:vAlign w:val="center"/>
          </w:tcPr>
          <w:p w14:paraId="0658B406" w14:textId="77777777" w:rsidR="00670058" w:rsidRPr="00257184" w:rsidRDefault="00AB3D9D" w:rsidP="00AB3D9D"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40"/>
              </w:rPr>
              <w:t xml:space="preserve">    </w:t>
            </w:r>
            <w:r w:rsidR="009D03DA">
              <w:rPr>
                <w:sz w:val="40"/>
              </w:rPr>
              <w:t xml:space="preserve"> </w:t>
            </w:r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40"/>
              </w:rPr>
              <w:t xml:space="preserve">    </w:t>
            </w:r>
          </w:p>
        </w:tc>
        <w:tc>
          <w:tcPr>
            <w:tcW w:w="4067" w:type="pct"/>
            <w:vAlign w:val="center"/>
          </w:tcPr>
          <w:p w14:paraId="13FF04A0" w14:textId="77777777" w:rsidR="00670058" w:rsidRDefault="0040666F" w:rsidP="00984348">
            <w:pPr>
              <w:ind w:right="-1999"/>
            </w:pPr>
            <w:r>
              <w:t xml:space="preserve">3. </w:t>
            </w:r>
            <w:r w:rsidR="00984348">
              <w:t>Official high school transcript/GED, with a minimum GPA of 2.0.</w:t>
            </w:r>
          </w:p>
          <w:p w14:paraId="39613BAD" w14:textId="77777777" w:rsidR="00984348" w:rsidRDefault="00984348" w:rsidP="00984348">
            <w:pPr>
              <w:ind w:right="-1999"/>
            </w:pPr>
            <w:r>
              <w:t>HS transcripts do not need to be sent if candidate’s date of graduation</w:t>
            </w:r>
          </w:p>
          <w:p w14:paraId="623B359C" w14:textId="77777777" w:rsidR="00984348" w:rsidRPr="00846B76" w:rsidRDefault="00984348" w:rsidP="00984348">
            <w:pPr>
              <w:ind w:right="-1999"/>
            </w:pPr>
            <w:r>
              <w:t>is more than ten (10) years from date of application.</w:t>
            </w:r>
          </w:p>
        </w:tc>
        <w:tc>
          <w:tcPr>
            <w:tcW w:w="129" w:type="pct"/>
            <w:vAlign w:val="center"/>
          </w:tcPr>
          <w:p w14:paraId="148492BE" w14:textId="77777777" w:rsidR="00670058" w:rsidRPr="00846B76" w:rsidRDefault="00670058" w:rsidP="00AB3D9D">
            <w:pPr>
              <w:spacing w:before="120"/>
            </w:pPr>
          </w:p>
        </w:tc>
      </w:tr>
      <w:tr w:rsidR="00EB2170" w:rsidRPr="00846B76" w14:paraId="6D586061" w14:textId="77777777" w:rsidTr="008B3CB8">
        <w:trPr>
          <w:trHeight w:val="864"/>
        </w:trPr>
        <w:tc>
          <w:tcPr>
            <w:tcW w:w="804" w:type="pct"/>
            <w:vAlign w:val="center"/>
          </w:tcPr>
          <w:p w14:paraId="000A77D7" w14:textId="77777777" w:rsidR="00670058" w:rsidRPr="00257184" w:rsidRDefault="00AB3D9D" w:rsidP="00AB3D9D"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40"/>
              </w:rPr>
              <w:t xml:space="preserve">    </w:t>
            </w:r>
            <w:r w:rsidR="009D03DA">
              <w:rPr>
                <w:sz w:val="40"/>
              </w:rPr>
              <w:t xml:space="preserve"> </w:t>
            </w:r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40"/>
              </w:rPr>
              <w:t xml:space="preserve">    </w:t>
            </w:r>
          </w:p>
        </w:tc>
        <w:tc>
          <w:tcPr>
            <w:tcW w:w="4067" w:type="pct"/>
            <w:vAlign w:val="center"/>
          </w:tcPr>
          <w:p w14:paraId="2CA41C05" w14:textId="77777777" w:rsidR="00984348" w:rsidRDefault="0040666F" w:rsidP="00984348">
            <w:r>
              <w:t xml:space="preserve">4.  </w:t>
            </w:r>
            <w:r w:rsidR="00984348">
              <w:t xml:space="preserve">Official college transcript(s) </w:t>
            </w:r>
            <w:r w:rsidR="00984348" w:rsidRPr="00CA0D71">
              <w:t>including proof of a degree</w:t>
            </w:r>
            <w:r w:rsidR="00CA0D71">
              <w:t>,</w:t>
            </w:r>
            <w:r w:rsidR="00984348">
              <w:t xml:space="preserve"> with a minimum GPA of 3.0</w:t>
            </w:r>
          </w:p>
          <w:p w14:paraId="2ED3A60A" w14:textId="77777777" w:rsidR="00670058" w:rsidRDefault="00984348" w:rsidP="008B3CB8">
            <w:r>
              <w:t xml:space="preserve">Foreign transcripts must be preevaluated by Educational Credential Evaluators, Inc. </w:t>
            </w:r>
            <w:hyperlink r:id="rId10" w:history="1">
              <w:r w:rsidRPr="008B3CB8">
                <w:rPr>
                  <w:rStyle w:val="Hyperlink"/>
                  <w:color w:val="005394"/>
                </w:rPr>
                <w:t>http://www.ece.org</w:t>
              </w:r>
            </w:hyperlink>
            <w:r w:rsidRPr="008B3CB8">
              <w:rPr>
                <w:color w:val="005394"/>
              </w:rPr>
              <w:t xml:space="preserve">  </w:t>
            </w:r>
            <w:r>
              <w:t xml:space="preserve">or by </w:t>
            </w:r>
            <w:hyperlink r:id="rId11" w:history="1">
              <w:r w:rsidRPr="008B3CB8">
                <w:rPr>
                  <w:rStyle w:val="Hyperlink"/>
                  <w:color w:val="005394"/>
                </w:rPr>
                <w:t>www.wes.org</w:t>
              </w:r>
            </w:hyperlink>
            <w:r w:rsidRPr="008B3CB8">
              <w:rPr>
                <w:color w:val="005394"/>
              </w:rPr>
              <w:t xml:space="preserve"> </w:t>
            </w:r>
          </w:p>
        </w:tc>
        <w:tc>
          <w:tcPr>
            <w:tcW w:w="129" w:type="pct"/>
            <w:vAlign w:val="center"/>
          </w:tcPr>
          <w:p w14:paraId="089593EB" w14:textId="77777777" w:rsidR="00670058" w:rsidRPr="00846B76" w:rsidRDefault="00670058" w:rsidP="00AB3D9D">
            <w:pPr>
              <w:spacing w:before="120"/>
            </w:pPr>
          </w:p>
        </w:tc>
      </w:tr>
      <w:tr w:rsidR="00EB2170" w:rsidRPr="00846B76" w14:paraId="73E38550" w14:textId="77777777" w:rsidTr="008B3CB8">
        <w:trPr>
          <w:trHeight w:val="864"/>
        </w:trPr>
        <w:tc>
          <w:tcPr>
            <w:tcW w:w="804" w:type="pct"/>
            <w:vAlign w:val="center"/>
          </w:tcPr>
          <w:p w14:paraId="72766A69" w14:textId="77777777" w:rsidR="00670058" w:rsidRPr="00257184" w:rsidRDefault="00AB3D9D" w:rsidP="00AB3D9D"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40"/>
              </w:rPr>
              <w:t xml:space="preserve">    </w:t>
            </w:r>
            <w:r w:rsidR="009D03DA">
              <w:rPr>
                <w:sz w:val="40"/>
              </w:rPr>
              <w:t xml:space="preserve"> </w:t>
            </w:r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40"/>
              </w:rPr>
              <w:t xml:space="preserve">    </w:t>
            </w:r>
          </w:p>
        </w:tc>
        <w:tc>
          <w:tcPr>
            <w:tcW w:w="4067" w:type="pct"/>
            <w:vAlign w:val="center"/>
          </w:tcPr>
          <w:p w14:paraId="43DD440B" w14:textId="77777777" w:rsidR="00670058" w:rsidRPr="00846B76" w:rsidRDefault="0040666F" w:rsidP="00984348">
            <w:r>
              <w:t xml:space="preserve">5.  </w:t>
            </w:r>
            <w:r w:rsidR="00984348">
              <w:t>Official allied health program transcript, i</w:t>
            </w:r>
            <w:r w:rsidR="00CA0D71">
              <w:t xml:space="preserve">f such program were attended </w:t>
            </w:r>
            <w:r w:rsidR="008B3CB8">
              <w:t xml:space="preserve"> (m</w:t>
            </w:r>
            <w:r w:rsidR="00984348">
              <w:t>inimum GPA of 3.0</w:t>
            </w:r>
            <w:r w:rsidR="008B3CB8">
              <w:t>)</w:t>
            </w:r>
          </w:p>
        </w:tc>
        <w:tc>
          <w:tcPr>
            <w:tcW w:w="129" w:type="pct"/>
            <w:vAlign w:val="center"/>
          </w:tcPr>
          <w:p w14:paraId="1A882441" w14:textId="77777777" w:rsidR="00670058" w:rsidRPr="00846B76" w:rsidRDefault="00670058" w:rsidP="00984348">
            <w:pPr>
              <w:spacing w:before="120"/>
            </w:pPr>
          </w:p>
        </w:tc>
      </w:tr>
      <w:tr w:rsidR="00EB2170" w:rsidRPr="00846B76" w14:paraId="5422921C" w14:textId="77777777" w:rsidTr="008B3CB8">
        <w:trPr>
          <w:trHeight w:val="864"/>
        </w:trPr>
        <w:tc>
          <w:tcPr>
            <w:tcW w:w="804" w:type="pct"/>
            <w:vAlign w:val="center"/>
          </w:tcPr>
          <w:p w14:paraId="7A7E34A3" w14:textId="77777777" w:rsidR="00670058" w:rsidRPr="00257184" w:rsidRDefault="00AB3D9D" w:rsidP="009D03DA">
            <w:pPr>
              <w:tabs>
                <w:tab w:val="left" w:pos="792"/>
              </w:tabs>
            </w:pPr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="009D03DA">
              <w:rPr>
                <w:rFonts w:ascii="Segoe UI Symbol" w:hAnsi="Segoe UI Symbol" w:cs="Segoe UI Symbol"/>
                <w:sz w:val="40"/>
              </w:rPr>
              <w:t xml:space="preserve">    </w:t>
            </w:r>
            <w:r w:rsidR="009D03DA" w:rsidRPr="009D03DA">
              <w:rPr>
                <w:rFonts w:ascii="Segoe UI Symbol" w:hAnsi="Segoe UI Symbol" w:cs="Segoe UI Symbol"/>
                <w:sz w:val="40"/>
              </w:rPr>
              <w:t>☐</w:t>
            </w:r>
            <w:r w:rsidR="009D03DA" w:rsidRPr="009D03DA">
              <w:rPr>
                <w:sz w:val="40"/>
              </w:rPr>
              <w:t xml:space="preserve">  </w:t>
            </w:r>
            <w:r w:rsidR="009D03DA" w:rsidRPr="009D03DA">
              <w:rPr>
                <w:sz w:val="32"/>
              </w:rPr>
              <w:t xml:space="preserve">  </w:t>
            </w:r>
            <w:r w:rsidRPr="00AB3D9D">
              <w:t xml:space="preserve">   </w:t>
            </w:r>
          </w:p>
        </w:tc>
        <w:tc>
          <w:tcPr>
            <w:tcW w:w="4067" w:type="pct"/>
            <w:vAlign w:val="center"/>
          </w:tcPr>
          <w:p w14:paraId="56B644AE" w14:textId="77777777" w:rsidR="00670058" w:rsidRDefault="0040666F" w:rsidP="00257184">
            <w:r>
              <w:t xml:space="preserve">6.  </w:t>
            </w:r>
            <w:r w:rsidR="00984348" w:rsidRPr="00984348">
              <w:t>Two typed and signed letters</w:t>
            </w:r>
            <w:r w:rsidR="00984348">
              <w:t xml:space="preserve"> of recommendation, on </w:t>
            </w:r>
            <w:r w:rsidR="00984348" w:rsidRPr="00984348">
              <w:t>letterhead stationary, from individuals to whom you were professionally responsible (teachers, program directors, managers, or physicians)</w:t>
            </w:r>
          </w:p>
          <w:p w14:paraId="29759D9B" w14:textId="77777777" w:rsidR="00CA0D71" w:rsidRPr="00846B76" w:rsidRDefault="00CA0D71" w:rsidP="00257184"/>
        </w:tc>
        <w:tc>
          <w:tcPr>
            <w:tcW w:w="129" w:type="pct"/>
            <w:vAlign w:val="center"/>
          </w:tcPr>
          <w:p w14:paraId="202C0759" w14:textId="77777777" w:rsidR="00670058" w:rsidRPr="00846B76" w:rsidRDefault="00670058" w:rsidP="00257184">
            <w:pPr>
              <w:spacing w:before="120"/>
            </w:pPr>
          </w:p>
        </w:tc>
      </w:tr>
      <w:tr w:rsidR="00EB2170" w:rsidRPr="00846B76" w14:paraId="3530CB69" w14:textId="77777777" w:rsidTr="008B3CB8">
        <w:trPr>
          <w:trHeight w:val="864"/>
        </w:trPr>
        <w:tc>
          <w:tcPr>
            <w:tcW w:w="804" w:type="pct"/>
            <w:vAlign w:val="center"/>
          </w:tcPr>
          <w:p w14:paraId="4D4C1F87" w14:textId="77777777" w:rsidR="00670058" w:rsidRPr="00257184" w:rsidRDefault="00AB3D9D" w:rsidP="00AB3D9D"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40"/>
              </w:rPr>
              <w:t xml:space="preserve">    </w:t>
            </w:r>
            <w:r w:rsidR="0040666F">
              <w:rPr>
                <w:sz w:val="40"/>
              </w:rPr>
              <w:t xml:space="preserve"> </w:t>
            </w:r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40"/>
              </w:rPr>
              <w:t xml:space="preserve">    </w:t>
            </w:r>
          </w:p>
        </w:tc>
        <w:tc>
          <w:tcPr>
            <w:tcW w:w="4067" w:type="pct"/>
            <w:vAlign w:val="center"/>
          </w:tcPr>
          <w:p w14:paraId="7C625255" w14:textId="7F5FB7BC" w:rsidR="00670058" w:rsidRPr="00846B76" w:rsidRDefault="0040666F" w:rsidP="00093407">
            <w:r>
              <w:t xml:space="preserve">7.  </w:t>
            </w:r>
            <w:r w:rsidR="00093407">
              <w:t>Two semesters of college math (</w:t>
            </w:r>
            <w:r w:rsidR="000D6C50">
              <w:t>must include</w:t>
            </w:r>
            <w:r w:rsidR="00093407">
              <w:t xml:space="preserve"> </w:t>
            </w:r>
            <w:r w:rsidR="00984348" w:rsidRPr="00984348">
              <w:t>algebra</w:t>
            </w:r>
            <w:r w:rsidR="000D6C50">
              <w:t xml:space="preserve"> and</w:t>
            </w:r>
            <w:r w:rsidR="00093407">
              <w:t xml:space="preserve"> </w:t>
            </w:r>
            <w:r w:rsidR="00984348" w:rsidRPr="00984348">
              <w:t>trigonometry</w:t>
            </w:r>
            <w:r w:rsidR="00093407">
              <w:t xml:space="preserve">) </w:t>
            </w:r>
            <w:r w:rsidR="008B3CB8">
              <w:t>(m</w:t>
            </w:r>
            <w:r w:rsidR="00984348" w:rsidRPr="00984348">
              <w:t>inimum GPA of 3.0</w:t>
            </w:r>
            <w:r w:rsidR="008B3CB8">
              <w:t>)</w:t>
            </w:r>
          </w:p>
        </w:tc>
        <w:tc>
          <w:tcPr>
            <w:tcW w:w="129" w:type="pct"/>
            <w:vAlign w:val="center"/>
          </w:tcPr>
          <w:p w14:paraId="62FD9457" w14:textId="77777777" w:rsidR="00670058" w:rsidRPr="00846B76" w:rsidRDefault="00670058" w:rsidP="00984348">
            <w:pPr>
              <w:spacing w:before="120"/>
            </w:pPr>
          </w:p>
        </w:tc>
      </w:tr>
      <w:tr w:rsidR="00EB2170" w:rsidRPr="00846B76" w14:paraId="653FB1E2" w14:textId="77777777" w:rsidTr="008B3CB8">
        <w:trPr>
          <w:trHeight w:val="864"/>
        </w:trPr>
        <w:tc>
          <w:tcPr>
            <w:tcW w:w="804" w:type="pct"/>
            <w:vAlign w:val="center"/>
          </w:tcPr>
          <w:p w14:paraId="2BF85403" w14:textId="77777777" w:rsidR="00670058" w:rsidRPr="00257184" w:rsidRDefault="00AB3D9D" w:rsidP="0040666F">
            <w:pPr>
              <w:ind w:right="71"/>
            </w:pPr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40"/>
              </w:rPr>
              <w:t xml:space="preserve">    </w:t>
            </w:r>
            <w:r w:rsidR="0040666F">
              <w:rPr>
                <w:sz w:val="40"/>
              </w:rPr>
              <w:t xml:space="preserve"> </w:t>
            </w:r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40"/>
              </w:rPr>
              <w:t xml:space="preserve">    </w:t>
            </w:r>
          </w:p>
        </w:tc>
        <w:tc>
          <w:tcPr>
            <w:tcW w:w="4067" w:type="pct"/>
            <w:vAlign w:val="center"/>
          </w:tcPr>
          <w:p w14:paraId="70BBBAE6" w14:textId="122876E7" w:rsidR="00670058" w:rsidRPr="00846B76" w:rsidRDefault="0040666F" w:rsidP="00984348">
            <w:r>
              <w:t xml:space="preserve">8.  </w:t>
            </w:r>
            <w:r w:rsidR="00984348" w:rsidRPr="00984348">
              <w:t>Human anatomy a</w:t>
            </w:r>
            <w:r w:rsidR="004561AE">
              <w:t xml:space="preserve">nd physiology I &amp; II with </w:t>
            </w:r>
            <w:r w:rsidR="000D6C50">
              <w:t>Lab (</w:t>
            </w:r>
            <w:r w:rsidR="004561AE">
              <w:t>m</w:t>
            </w:r>
            <w:r w:rsidR="00984348" w:rsidRPr="00984348">
              <w:t xml:space="preserve">inimum GPA of </w:t>
            </w:r>
            <w:r w:rsidR="000D6C50">
              <w:t>2.8</w:t>
            </w:r>
            <w:r w:rsidR="008B3CB8">
              <w:t>)</w:t>
            </w:r>
          </w:p>
        </w:tc>
        <w:tc>
          <w:tcPr>
            <w:tcW w:w="129" w:type="pct"/>
            <w:vAlign w:val="center"/>
          </w:tcPr>
          <w:p w14:paraId="6CFDF227" w14:textId="77777777" w:rsidR="00670058" w:rsidRPr="00846B76" w:rsidRDefault="00670058" w:rsidP="00984348">
            <w:pPr>
              <w:spacing w:before="120"/>
            </w:pPr>
          </w:p>
        </w:tc>
      </w:tr>
      <w:tr w:rsidR="00EB2170" w:rsidRPr="00846B76" w14:paraId="25097249" w14:textId="77777777" w:rsidTr="008B3CB8">
        <w:trPr>
          <w:trHeight w:val="864"/>
        </w:trPr>
        <w:tc>
          <w:tcPr>
            <w:tcW w:w="804" w:type="pct"/>
            <w:vAlign w:val="center"/>
          </w:tcPr>
          <w:p w14:paraId="579824B6" w14:textId="77777777" w:rsidR="00670058" w:rsidRPr="00257184" w:rsidRDefault="00AB3D9D" w:rsidP="008D533D">
            <w:pPr>
              <w:tabs>
                <w:tab w:val="left" w:pos="792"/>
              </w:tabs>
            </w:pPr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40"/>
              </w:rPr>
              <w:t xml:space="preserve">    </w:t>
            </w:r>
            <w:r w:rsidR="008D533D">
              <w:rPr>
                <w:sz w:val="40"/>
              </w:rPr>
              <w:t xml:space="preserve"> </w:t>
            </w:r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40"/>
              </w:rPr>
              <w:t xml:space="preserve">    </w:t>
            </w:r>
          </w:p>
        </w:tc>
        <w:tc>
          <w:tcPr>
            <w:tcW w:w="4067" w:type="pct"/>
            <w:vAlign w:val="center"/>
          </w:tcPr>
          <w:p w14:paraId="02C52C64" w14:textId="112DCCAF" w:rsidR="00670058" w:rsidRPr="00846B76" w:rsidRDefault="0040666F" w:rsidP="00984348">
            <w:r>
              <w:t xml:space="preserve">9.  </w:t>
            </w:r>
            <w:r w:rsidR="00984348" w:rsidRPr="00984348">
              <w:t>Pathophysio</w:t>
            </w:r>
            <w:r w:rsidR="004561AE">
              <w:t xml:space="preserve">logy (human anatomy pathology) </w:t>
            </w:r>
            <w:r w:rsidR="008B3CB8">
              <w:t>(</w:t>
            </w:r>
            <w:r w:rsidR="004561AE">
              <w:t>m</w:t>
            </w:r>
            <w:r w:rsidR="00984348" w:rsidRPr="00984348">
              <w:t xml:space="preserve">inimum GPA of </w:t>
            </w:r>
            <w:r w:rsidR="000D6C50">
              <w:t>2.8</w:t>
            </w:r>
            <w:r w:rsidR="008B3CB8">
              <w:t>)</w:t>
            </w:r>
          </w:p>
        </w:tc>
        <w:tc>
          <w:tcPr>
            <w:tcW w:w="129" w:type="pct"/>
            <w:vAlign w:val="center"/>
          </w:tcPr>
          <w:p w14:paraId="6144BCBC" w14:textId="77777777" w:rsidR="00670058" w:rsidRPr="00846B76" w:rsidRDefault="00670058" w:rsidP="00984348">
            <w:pPr>
              <w:spacing w:before="120"/>
            </w:pPr>
          </w:p>
        </w:tc>
      </w:tr>
      <w:tr w:rsidR="00EB2170" w:rsidRPr="00846B76" w14:paraId="4AEC69B1" w14:textId="77777777" w:rsidTr="008B3CB8">
        <w:trPr>
          <w:trHeight w:val="864"/>
        </w:trPr>
        <w:tc>
          <w:tcPr>
            <w:tcW w:w="804" w:type="pct"/>
            <w:vAlign w:val="center"/>
          </w:tcPr>
          <w:p w14:paraId="767219E8" w14:textId="77777777" w:rsidR="00670058" w:rsidRPr="00257184" w:rsidRDefault="00AB3D9D" w:rsidP="00AB3D9D"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40"/>
              </w:rPr>
              <w:t xml:space="preserve">    </w:t>
            </w:r>
            <w:r w:rsidR="008D533D">
              <w:rPr>
                <w:sz w:val="40"/>
              </w:rPr>
              <w:t xml:space="preserve"> </w:t>
            </w:r>
            <w:r w:rsidRPr="009D03DA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40"/>
              </w:rPr>
              <w:t xml:space="preserve">    </w:t>
            </w:r>
          </w:p>
        </w:tc>
        <w:tc>
          <w:tcPr>
            <w:tcW w:w="4067" w:type="pct"/>
            <w:vAlign w:val="center"/>
          </w:tcPr>
          <w:p w14:paraId="1258CCC0" w14:textId="3E8219F3" w:rsidR="00670058" w:rsidRPr="00670058" w:rsidRDefault="0040666F" w:rsidP="00D9107C">
            <w:r>
              <w:t xml:space="preserve">10.  </w:t>
            </w:r>
            <w:r w:rsidR="00D9107C" w:rsidRPr="00D9107C">
              <w:t>College physic</w:t>
            </w:r>
            <w:r w:rsidR="004561AE">
              <w:t xml:space="preserve">s (any level except astronomy) </w:t>
            </w:r>
            <w:r w:rsidR="008B3CB8">
              <w:t>(</w:t>
            </w:r>
            <w:r w:rsidR="004561AE">
              <w:t>m</w:t>
            </w:r>
            <w:r w:rsidR="00D9107C" w:rsidRPr="00D9107C">
              <w:t xml:space="preserve">inimum GPA of </w:t>
            </w:r>
            <w:r w:rsidR="000D6C50">
              <w:t>2.8</w:t>
            </w:r>
            <w:r w:rsidR="008B3CB8">
              <w:t>)</w:t>
            </w:r>
          </w:p>
        </w:tc>
        <w:tc>
          <w:tcPr>
            <w:tcW w:w="129" w:type="pct"/>
            <w:vAlign w:val="center"/>
          </w:tcPr>
          <w:p w14:paraId="73B391C7" w14:textId="77777777" w:rsidR="00670058" w:rsidRPr="00846B76" w:rsidRDefault="00670058" w:rsidP="00984348"/>
        </w:tc>
      </w:tr>
      <w:tr w:rsidR="00D9107C" w:rsidRPr="00670058" w14:paraId="5A54C613" w14:textId="77777777" w:rsidTr="008B3CB8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129" w:type="pct"/>
          <w:trHeight w:val="432"/>
        </w:trPr>
        <w:tc>
          <w:tcPr>
            <w:tcW w:w="804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5394"/>
          </w:tcPr>
          <w:p w14:paraId="6A9F8271" w14:textId="77777777" w:rsidR="00D9107C" w:rsidRPr="00670058" w:rsidRDefault="00D9107C" w:rsidP="00C82F32">
            <w:pPr>
              <w:pStyle w:val="Heading1"/>
              <w:jc w:val="left"/>
            </w:pPr>
            <w:r>
              <w:lastRenderedPageBreak/>
              <w:t xml:space="preserve">Yes    </w:t>
            </w:r>
            <w:r w:rsidR="008B3CB8">
              <w:t xml:space="preserve">   </w:t>
            </w:r>
            <w:r>
              <w:t xml:space="preserve">No </w:t>
            </w:r>
          </w:p>
        </w:tc>
        <w:tc>
          <w:tcPr>
            <w:tcW w:w="406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5394"/>
          </w:tcPr>
          <w:p w14:paraId="045C0C69" w14:textId="77777777" w:rsidR="00D9107C" w:rsidRPr="00EB2170" w:rsidRDefault="0040666F" w:rsidP="0040666F">
            <w:pPr>
              <w:pStyle w:val="Heading1"/>
              <w:rPr>
                <w:color w:val="0070C0"/>
              </w:rPr>
            </w:pPr>
            <w:r w:rsidRPr="0040666F">
              <w:t>Item Name/Description</w:t>
            </w:r>
          </w:p>
        </w:tc>
      </w:tr>
      <w:tr w:rsidR="00D9107C" w:rsidRPr="00846B76" w14:paraId="2CE73EB4" w14:textId="77777777" w:rsidTr="008B3CB8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129" w:type="pct"/>
          <w:trHeight w:val="629"/>
        </w:trPr>
        <w:tc>
          <w:tcPr>
            <w:tcW w:w="804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13FAE02" w14:textId="77777777" w:rsidR="00D9107C" w:rsidRPr="00257184" w:rsidRDefault="000D6C50" w:rsidP="00C82F32">
            <w:sdt>
              <w:sdtPr>
                <w:rPr>
                  <w:sz w:val="40"/>
                </w:rPr>
                <w:id w:val="-124856862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07C" w:rsidRPr="008B3CB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D9107C" w:rsidRPr="008B3CB8">
              <w:rPr>
                <w:sz w:val="40"/>
              </w:rPr>
              <w:t xml:space="preserve">    </w:t>
            </w:r>
            <w:r w:rsidR="0040666F" w:rsidRPr="008B3CB8">
              <w:rPr>
                <w:sz w:val="40"/>
              </w:rPr>
              <w:t xml:space="preserve">  </w:t>
            </w:r>
            <w:r w:rsidR="00D9107C" w:rsidRPr="008B3CB8">
              <w:rPr>
                <w:rFonts w:ascii="Segoe UI Symbol" w:hAnsi="Segoe UI Symbol" w:cs="Segoe UI Symbol"/>
                <w:sz w:val="40"/>
              </w:rPr>
              <w:t>☐</w:t>
            </w:r>
          </w:p>
        </w:tc>
        <w:tc>
          <w:tcPr>
            <w:tcW w:w="406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30333CF" w14:textId="2E686E04" w:rsidR="00D9107C" w:rsidRPr="00846B76" w:rsidRDefault="0040666F" w:rsidP="00C82F32">
            <w:r>
              <w:t xml:space="preserve">11.  </w:t>
            </w:r>
            <w:r w:rsidR="008D1D1D" w:rsidRPr="008D1D1D">
              <w:t xml:space="preserve">Medical </w:t>
            </w:r>
            <w:r w:rsidR="00093407">
              <w:t>terminology (m</w:t>
            </w:r>
            <w:r w:rsidR="008D1D1D" w:rsidRPr="008D1D1D">
              <w:t xml:space="preserve">inimum GPA of </w:t>
            </w:r>
            <w:r w:rsidR="000D6C50">
              <w:t>2.8</w:t>
            </w:r>
            <w:r w:rsidR="00093407">
              <w:t>)</w:t>
            </w:r>
          </w:p>
        </w:tc>
      </w:tr>
      <w:tr w:rsidR="00D9107C" w:rsidRPr="00846B76" w14:paraId="68ED954C" w14:textId="77777777" w:rsidTr="008B3CB8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129" w:type="pct"/>
          <w:trHeight w:val="620"/>
        </w:trPr>
        <w:tc>
          <w:tcPr>
            <w:tcW w:w="804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E5D4EB3" w14:textId="77777777" w:rsidR="00D9107C" w:rsidRPr="00257184" w:rsidRDefault="00D9107C" w:rsidP="00C82F32">
            <w:r w:rsidRPr="008B3CB8">
              <w:rPr>
                <w:rFonts w:ascii="Segoe UI Symbol" w:hAnsi="Segoe UI Symbol" w:cs="Segoe UI Symbol"/>
                <w:sz w:val="40"/>
              </w:rPr>
              <w:t>☐</w:t>
            </w:r>
            <w:r w:rsidRPr="008B3CB8">
              <w:rPr>
                <w:sz w:val="32"/>
              </w:rPr>
              <w:t xml:space="preserve">   </w:t>
            </w:r>
            <w:r>
              <w:t xml:space="preserve">    </w:t>
            </w:r>
            <w:r w:rsidR="008B3CB8">
              <w:t xml:space="preserve"> </w:t>
            </w:r>
            <w:r w:rsidR="00A1144C">
              <w:t xml:space="preserve"> </w:t>
            </w:r>
            <w:r w:rsidRPr="008B3CB8">
              <w:rPr>
                <w:rFonts w:ascii="Segoe UI Symbol" w:hAnsi="Segoe UI Symbol" w:cs="Segoe UI Symbol"/>
                <w:sz w:val="40"/>
              </w:rPr>
              <w:t>☐</w:t>
            </w:r>
            <w:r w:rsidRPr="008B3CB8">
              <w:rPr>
                <w:sz w:val="40"/>
              </w:rPr>
              <w:t xml:space="preserve"> </w:t>
            </w:r>
            <w:r w:rsidRPr="00AB3D9D">
              <w:rPr>
                <w:sz w:val="36"/>
              </w:rPr>
              <w:t xml:space="preserve"> </w:t>
            </w:r>
            <w:r w:rsidRPr="00AB3D9D">
              <w:t xml:space="preserve">  </w:t>
            </w:r>
          </w:p>
        </w:tc>
        <w:tc>
          <w:tcPr>
            <w:tcW w:w="406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CA10946" w14:textId="08DF7852" w:rsidR="00D9107C" w:rsidRPr="00846B76" w:rsidRDefault="0040666F" w:rsidP="00C82F32">
            <w:r>
              <w:t xml:space="preserve">12.  </w:t>
            </w:r>
            <w:r w:rsidR="00093407">
              <w:t>Medical ethics and law (m</w:t>
            </w:r>
            <w:r w:rsidR="008D1D1D" w:rsidRPr="008D1D1D">
              <w:t xml:space="preserve">inimum GPA of </w:t>
            </w:r>
            <w:r w:rsidR="000D6C50">
              <w:t>2.8</w:t>
            </w:r>
            <w:r w:rsidR="00093407">
              <w:t>)</w:t>
            </w:r>
          </w:p>
        </w:tc>
      </w:tr>
      <w:tr w:rsidR="00D9107C" w:rsidRPr="00846B76" w14:paraId="1EE268B7" w14:textId="77777777" w:rsidTr="008B3CB8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129" w:type="pct"/>
          <w:trHeight w:val="611"/>
        </w:trPr>
        <w:tc>
          <w:tcPr>
            <w:tcW w:w="804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D8580C3" w14:textId="77777777" w:rsidR="00D9107C" w:rsidRPr="00257184" w:rsidRDefault="00D9107C" w:rsidP="00C82F32">
            <w:r w:rsidRPr="008B3CB8">
              <w:rPr>
                <w:rFonts w:ascii="Segoe UI Symbol" w:hAnsi="Segoe UI Symbol" w:cs="Segoe UI Symbol"/>
                <w:sz w:val="40"/>
              </w:rPr>
              <w:t>☐</w:t>
            </w:r>
            <w:r w:rsidRPr="008B3CB8">
              <w:rPr>
                <w:sz w:val="32"/>
              </w:rPr>
              <w:t xml:space="preserve"> </w:t>
            </w:r>
            <w:r w:rsidRPr="00AB3D9D">
              <w:t xml:space="preserve"> </w:t>
            </w:r>
            <w:r w:rsidR="009D03DA">
              <w:t xml:space="preserve">   </w:t>
            </w:r>
            <w:r w:rsidRPr="00AB3D9D">
              <w:t xml:space="preserve">  </w:t>
            </w:r>
            <w:r w:rsidR="0040666F">
              <w:t xml:space="preserve">  </w:t>
            </w:r>
            <w:r w:rsidRPr="008B3CB8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36"/>
              </w:rPr>
              <w:t xml:space="preserve"> </w:t>
            </w:r>
            <w:r w:rsidRPr="00AB3D9D">
              <w:t xml:space="preserve">   </w:t>
            </w:r>
          </w:p>
        </w:tc>
        <w:tc>
          <w:tcPr>
            <w:tcW w:w="406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5A9B839" w14:textId="21B53B2C" w:rsidR="008D1D1D" w:rsidRPr="008D1D1D" w:rsidRDefault="0040666F" w:rsidP="008D1D1D">
            <w:r>
              <w:t xml:space="preserve">13.  </w:t>
            </w:r>
            <w:r w:rsidR="00093407">
              <w:t>English or communication (m</w:t>
            </w:r>
            <w:r w:rsidR="008D1D1D" w:rsidRPr="008D1D1D">
              <w:t xml:space="preserve">inimum GPA of </w:t>
            </w:r>
            <w:r w:rsidR="000D6C50">
              <w:t>2.8</w:t>
            </w:r>
            <w:r w:rsidR="00093407">
              <w:t>)</w:t>
            </w:r>
          </w:p>
          <w:p w14:paraId="5B0D0E17" w14:textId="77777777" w:rsidR="00D9107C" w:rsidRPr="00846B76" w:rsidRDefault="00D9107C" w:rsidP="00C82F32">
            <w:pPr>
              <w:ind w:right="-1999"/>
            </w:pPr>
          </w:p>
        </w:tc>
      </w:tr>
      <w:tr w:rsidR="00D9107C" w14:paraId="33757838" w14:textId="77777777" w:rsidTr="008B3CB8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129" w:type="pct"/>
          <w:trHeight w:val="864"/>
        </w:trPr>
        <w:tc>
          <w:tcPr>
            <w:tcW w:w="804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ED7FE95" w14:textId="77777777" w:rsidR="00D9107C" w:rsidRPr="00257184" w:rsidRDefault="00D9107C" w:rsidP="00C82F32">
            <w:r w:rsidRPr="008B3CB8">
              <w:rPr>
                <w:rFonts w:ascii="Segoe UI Symbol" w:hAnsi="Segoe UI Symbol" w:cs="Segoe UI Symbol"/>
                <w:sz w:val="40"/>
              </w:rPr>
              <w:t>☐</w:t>
            </w:r>
            <w:r w:rsidRPr="008B3CB8">
              <w:rPr>
                <w:sz w:val="32"/>
              </w:rPr>
              <w:t xml:space="preserve">    </w:t>
            </w:r>
            <w:r w:rsidR="008B3CB8">
              <w:rPr>
                <w:sz w:val="32"/>
              </w:rPr>
              <w:t xml:space="preserve">    </w:t>
            </w:r>
            <w:r w:rsidRPr="008B3CB8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36"/>
              </w:rPr>
              <w:t xml:space="preserve">   </w:t>
            </w:r>
            <w:r w:rsidRPr="00AB3D9D">
              <w:t xml:space="preserve"> </w:t>
            </w:r>
          </w:p>
        </w:tc>
        <w:tc>
          <w:tcPr>
            <w:tcW w:w="406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4E8C9E" w14:textId="2472AF5C" w:rsidR="00D9107C" w:rsidRDefault="00D9107C" w:rsidP="00093407">
            <w:r>
              <w:t xml:space="preserve"> </w:t>
            </w:r>
            <w:r w:rsidR="0040666F">
              <w:t xml:space="preserve">14.  </w:t>
            </w:r>
            <w:r w:rsidR="008D1D1D" w:rsidRPr="008D1D1D">
              <w:t xml:space="preserve">Documentation of a minimum of 40 hours of observation </w:t>
            </w:r>
            <w:r w:rsidR="000D6C50">
              <w:t>in a sonography department (at least 20 hours completed at</w:t>
            </w:r>
            <w:r w:rsidR="008D30A4" w:rsidRPr="008D30A4">
              <w:t xml:space="preserve"> Henry Ford Ho</w:t>
            </w:r>
            <w:r w:rsidR="008D30A4">
              <w:t>spital</w:t>
            </w:r>
            <w:r w:rsidR="000D6C50">
              <w:t>).</w:t>
            </w:r>
          </w:p>
        </w:tc>
      </w:tr>
      <w:tr w:rsidR="00D9107C" w:rsidRPr="00846B76" w14:paraId="3E04F675" w14:textId="77777777" w:rsidTr="008B3CB8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129" w:type="pct"/>
          <w:trHeight w:val="864"/>
        </w:trPr>
        <w:tc>
          <w:tcPr>
            <w:tcW w:w="804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C91C8B2" w14:textId="77777777" w:rsidR="00D9107C" w:rsidRPr="00257184" w:rsidRDefault="00D9107C" w:rsidP="00C82F32">
            <w:r w:rsidRPr="008B3CB8">
              <w:rPr>
                <w:rFonts w:ascii="Segoe UI Symbol" w:hAnsi="Segoe UI Symbol" w:cs="Segoe UI Symbol"/>
                <w:sz w:val="40"/>
              </w:rPr>
              <w:t>☐</w:t>
            </w:r>
            <w:r w:rsidRPr="008B3CB8">
              <w:rPr>
                <w:sz w:val="40"/>
              </w:rPr>
              <w:t xml:space="preserve">  </w:t>
            </w:r>
            <w:r w:rsidRPr="008B3CB8">
              <w:rPr>
                <w:sz w:val="32"/>
              </w:rPr>
              <w:t xml:space="preserve"> </w:t>
            </w:r>
            <w:r w:rsidRPr="00AB3D9D">
              <w:t xml:space="preserve"> </w:t>
            </w:r>
            <w:r w:rsidR="0040666F">
              <w:t xml:space="preserve">    </w:t>
            </w:r>
            <w:r w:rsidRPr="008B3CB8">
              <w:rPr>
                <w:rFonts w:ascii="Segoe UI Symbol" w:hAnsi="Segoe UI Symbol" w:cs="Segoe UI Symbol"/>
                <w:sz w:val="40"/>
              </w:rPr>
              <w:t>☐</w:t>
            </w:r>
            <w:r w:rsidRPr="009D03DA">
              <w:rPr>
                <w:sz w:val="36"/>
              </w:rPr>
              <w:t xml:space="preserve">    </w:t>
            </w:r>
          </w:p>
        </w:tc>
        <w:tc>
          <w:tcPr>
            <w:tcW w:w="406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FCD3206" w14:textId="77777777" w:rsidR="00D9107C" w:rsidRPr="00846B76" w:rsidRDefault="0040666F" w:rsidP="00C82F32">
            <w:r>
              <w:t xml:space="preserve">15.  </w:t>
            </w:r>
            <w:r w:rsidR="008D1D1D" w:rsidRPr="008D1D1D">
              <w:t>Proof of licensing/registration, if an RT, RN, or MA</w:t>
            </w:r>
          </w:p>
        </w:tc>
      </w:tr>
      <w:tr w:rsidR="00D9107C" w:rsidRPr="00846B76" w14:paraId="24B4B75C" w14:textId="77777777" w:rsidTr="008B3CB8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129" w:type="pct"/>
          <w:trHeight w:val="864"/>
        </w:trPr>
        <w:tc>
          <w:tcPr>
            <w:tcW w:w="804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F6FBE05" w14:textId="77777777" w:rsidR="00D9107C" w:rsidRPr="00257184" w:rsidRDefault="00D9107C" w:rsidP="00C82F32">
            <w:r w:rsidRPr="008B3CB8">
              <w:rPr>
                <w:rFonts w:ascii="Segoe UI Symbol" w:hAnsi="Segoe UI Symbol" w:cs="Segoe UI Symbol"/>
                <w:sz w:val="40"/>
              </w:rPr>
              <w:t>☐</w:t>
            </w:r>
            <w:r w:rsidRPr="008B3CB8">
              <w:rPr>
                <w:sz w:val="32"/>
              </w:rPr>
              <w:t xml:space="preserve">  </w:t>
            </w:r>
            <w:r w:rsidRPr="00AB3D9D">
              <w:t xml:space="preserve"> </w:t>
            </w:r>
            <w:r w:rsidR="0040666F">
              <w:t xml:space="preserve">      </w:t>
            </w:r>
            <w:r w:rsidRPr="008B3CB8">
              <w:rPr>
                <w:rFonts w:ascii="Segoe UI Symbol" w:hAnsi="Segoe UI Symbol" w:cs="Segoe UI Symbol"/>
                <w:sz w:val="40"/>
              </w:rPr>
              <w:t>☐</w:t>
            </w:r>
            <w:r w:rsidRPr="008B3CB8">
              <w:rPr>
                <w:sz w:val="40"/>
              </w:rPr>
              <w:t xml:space="preserve"> </w:t>
            </w:r>
            <w:r w:rsidRPr="00AB3D9D">
              <w:t xml:space="preserve">   </w:t>
            </w:r>
          </w:p>
        </w:tc>
        <w:tc>
          <w:tcPr>
            <w:tcW w:w="406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CD9A5A6" w14:textId="6C84F249" w:rsidR="00D9107C" w:rsidRPr="00846B76" w:rsidRDefault="0040666F" w:rsidP="00D9107C">
            <w:r>
              <w:t xml:space="preserve">16.  </w:t>
            </w:r>
            <w:r w:rsidR="00E3635B">
              <w:t>Application fee of $6</w:t>
            </w:r>
            <w:r w:rsidR="008D1D1D" w:rsidRPr="008D1D1D">
              <w:t>0 (make check payable to Henry Ford Hospital)</w:t>
            </w:r>
          </w:p>
        </w:tc>
      </w:tr>
    </w:tbl>
    <w:p w14:paraId="43EB0709" w14:textId="77777777" w:rsidR="00CE6104" w:rsidRPr="00AB3D9D" w:rsidRDefault="00CE6104" w:rsidP="00E677FE">
      <w:pPr>
        <w:spacing w:after="0"/>
        <w:rPr>
          <w:sz w:val="36"/>
          <w:szCs w:val="16"/>
        </w:rPr>
      </w:pPr>
    </w:p>
    <w:p w14:paraId="2A79AA1B" w14:textId="77777777" w:rsidR="00AB3D9D" w:rsidRPr="00D9107C" w:rsidRDefault="009D03DA" w:rsidP="00E677FE">
      <w:pPr>
        <w:spacing w:after="0"/>
        <w:rPr>
          <w:sz w:val="36"/>
          <w:szCs w:val="16"/>
          <w:u w:val="single"/>
        </w:rPr>
      </w:pPr>
      <w:r w:rsidRPr="009D03DA">
        <w:rPr>
          <w:sz w:val="36"/>
          <w:szCs w:val="16"/>
          <w:u w:val="single"/>
        </w:rPr>
        <w:t>All science courses must have bee</w:t>
      </w:r>
      <w:r>
        <w:rPr>
          <w:sz w:val="36"/>
          <w:szCs w:val="16"/>
          <w:u w:val="single"/>
        </w:rPr>
        <w:t>n completed within the past ten (10</w:t>
      </w:r>
      <w:r w:rsidRPr="009D03DA">
        <w:rPr>
          <w:sz w:val="36"/>
          <w:szCs w:val="16"/>
          <w:u w:val="single"/>
        </w:rPr>
        <w:t>) years of application to the DMS program.</w:t>
      </w:r>
    </w:p>
    <w:sectPr w:rsidR="00AB3D9D" w:rsidRPr="00D9107C" w:rsidSect="00EB2170">
      <w:headerReference w:type="default" r:id="rId12"/>
      <w:pgSz w:w="12240" w:h="15840"/>
      <w:pgMar w:top="1440" w:right="63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09CC6" w14:textId="77777777" w:rsidR="00AB3D9D" w:rsidRDefault="00AB3D9D" w:rsidP="00650259">
      <w:pPr>
        <w:spacing w:after="0" w:line="240" w:lineRule="auto"/>
      </w:pPr>
      <w:r>
        <w:separator/>
      </w:r>
    </w:p>
  </w:endnote>
  <w:endnote w:type="continuationSeparator" w:id="0">
    <w:p w14:paraId="2B8A5F70" w14:textId="77777777" w:rsidR="00AB3D9D" w:rsidRDefault="00AB3D9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346308-FA3C-494F-98AE-2C8090551C5A}"/>
    <w:embedBold r:id="rId2" w:fontKey="{30780067-1414-449D-BC65-594C33F445EF}"/>
    <w:embedItalic r:id="rId3" w:fontKey="{E6CEF498-D6D3-4AEB-A28F-7E6F9516A800}"/>
    <w:embedBoldItalic r:id="rId4" w:fontKey="{A6033E69-F8D8-4877-9974-63DF26F4D86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BAE5474-98A9-4BAC-9450-E72903401247}"/>
    <w:embedBold r:id="rId6" w:fontKey="{15B6AADB-C099-44C5-8627-69C88A008487}"/>
    <w:embedItalic r:id="rId7" w:fontKey="{1F953CF2-A954-4D2F-BE56-47C87DA5546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73A5DD8-35DD-4C6F-A044-39841B4E04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2645A2DD-BB41-42B7-B10F-BE45F7DDD97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19C4EF1F-6ABB-4AE0-B108-647734D34AC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218189E6-1F83-4D52-AFFC-3DA44172D2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F8C60" w14:textId="77777777" w:rsidR="00AB3D9D" w:rsidRDefault="00AB3D9D" w:rsidP="00650259">
      <w:pPr>
        <w:spacing w:after="0" w:line="240" w:lineRule="auto"/>
      </w:pPr>
      <w:r>
        <w:separator/>
      </w:r>
    </w:p>
  </w:footnote>
  <w:footnote w:type="continuationSeparator" w:id="0">
    <w:p w14:paraId="57902C02" w14:textId="77777777" w:rsidR="00AB3D9D" w:rsidRDefault="00AB3D9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360" w:type="dxa"/>
      <w:shd w:val="clear" w:color="auto" w:fill="731F1C" w:themeFill="accent5"/>
      <w:tblLook w:val="04A0" w:firstRow="1" w:lastRow="0" w:firstColumn="1" w:lastColumn="0" w:noHBand="0" w:noVBand="1"/>
    </w:tblPr>
    <w:tblGrid>
      <w:gridCol w:w="1710"/>
      <w:gridCol w:w="8820"/>
    </w:tblGrid>
    <w:tr w:rsidR="00713D1C" w:rsidRPr="00713D1C" w14:paraId="57BEBE9C" w14:textId="77777777" w:rsidTr="00E3635B">
      <w:trPr>
        <w:trHeight w:val="990"/>
      </w:trPr>
      <w:tc>
        <w:tcPr>
          <w:tcW w:w="1710" w:type="dxa"/>
          <w:shd w:val="clear" w:color="auto" w:fill="005394"/>
          <w:vAlign w:val="center"/>
        </w:tcPr>
        <w:p w14:paraId="12CCC853" w14:textId="77777777" w:rsidR="00576892" w:rsidRPr="00713D1C" w:rsidRDefault="000D6C50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8820" w:type="dxa"/>
          <w:shd w:val="clear" w:color="auto" w:fill="005394"/>
          <w:vAlign w:val="center"/>
        </w:tcPr>
        <w:p w14:paraId="552DC3D6" w14:textId="77777777" w:rsidR="00576892" w:rsidRPr="00732B16" w:rsidRDefault="00E85A2F" w:rsidP="00E85A2F">
          <w:pPr>
            <w:pStyle w:val="Header"/>
          </w:pPr>
          <w:r>
            <w:t>Checklist for Application Process</w:t>
          </w:r>
        </w:p>
      </w:tc>
    </w:tr>
  </w:tbl>
  <w:p w14:paraId="4BA346A8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59799157">
    <w:abstractNumId w:val="11"/>
  </w:num>
  <w:num w:numId="2" w16cid:durableId="1886260411">
    <w:abstractNumId w:val="7"/>
  </w:num>
  <w:num w:numId="3" w16cid:durableId="1983928735">
    <w:abstractNumId w:val="15"/>
  </w:num>
  <w:num w:numId="4" w16cid:durableId="922448563">
    <w:abstractNumId w:val="12"/>
  </w:num>
  <w:num w:numId="5" w16cid:durableId="742916824">
    <w:abstractNumId w:val="13"/>
  </w:num>
  <w:num w:numId="6" w16cid:durableId="469594486">
    <w:abstractNumId w:val="19"/>
  </w:num>
  <w:num w:numId="7" w16cid:durableId="1830556021">
    <w:abstractNumId w:val="6"/>
  </w:num>
  <w:num w:numId="8" w16cid:durableId="356350655">
    <w:abstractNumId w:val="10"/>
  </w:num>
  <w:num w:numId="9" w16cid:durableId="638387571">
    <w:abstractNumId w:val="17"/>
  </w:num>
  <w:num w:numId="10" w16cid:durableId="1927839492">
    <w:abstractNumId w:val="1"/>
  </w:num>
  <w:num w:numId="11" w16cid:durableId="1131093552">
    <w:abstractNumId w:val="5"/>
  </w:num>
  <w:num w:numId="12" w16cid:durableId="1785926917">
    <w:abstractNumId w:val="0"/>
  </w:num>
  <w:num w:numId="13" w16cid:durableId="2121412637">
    <w:abstractNumId w:val="2"/>
  </w:num>
  <w:num w:numId="14" w16cid:durableId="1262563307">
    <w:abstractNumId w:val="9"/>
  </w:num>
  <w:num w:numId="15" w16cid:durableId="346756421">
    <w:abstractNumId w:val="8"/>
  </w:num>
  <w:num w:numId="16" w16cid:durableId="662585711">
    <w:abstractNumId w:val="16"/>
  </w:num>
  <w:num w:numId="17" w16cid:durableId="2069305807">
    <w:abstractNumId w:val="3"/>
  </w:num>
  <w:num w:numId="18" w16cid:durableId="14622331">
    <w:abstractNumId w:val="21"/>
  </w:num>
  <w:num w:numId="19" w16cid:durableId="1845971391">
    <w:abstractNumId w:val="18"/>
  </w:num>
  <w:num w:numId="20" w16cid:durableId="1589533624">
    <w:abstractNumId w:val="14"/>
  </w:num>
  <w:num w:numId="21" w16cid:durableId="948901889">
    <w:abstractNumId w:val="20"/>
  </w:num>
  <w:num w:numId="22" w16cid:durableId="150886336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D9D"/>
    <w:rsid w:val="00052382"/>
    <w:rsid w:val="0006568A"/>
    <w:rsid w:val="00076F0F"/>
    <w:rsid w:val="00084253"/>
    <w:rsid w:val="00093407"/>
    <w:rsid w:val="000D1F49"/>
    <w:rsid w:val="000D1F58"/>
    <w:rsid w:val="000D6C50"/>
    <w:rsid w:val="001727CA"/>
    <w:rsid w:val="001979D3"/>
    <w:rsid w:val="001F0608"/>
    <w:rsid w:val="00257184"/>
    <w:rsid w:val="00290F5E"/>
    <w:rsid w:val="002C16BD"/>
    <w:rsid w:val="002C56E6"/>
    <w:rsid w:val="002E5B69"/>
    <w:rsid w:val="00343DF9"/>
    <w:rsid w:val="00361E11"/>
    <w:rsid w:val="003B4744"/>
    <w:rsid w:val="003F0847"/>
    <w:rsid w:val="003F55D9"/>
    <w:rsid w:val="0040090B"/>
    <w:rsid w:val="0040666F"/>
    <w:rsid w:val="004561AE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70058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B3CB8"/>
    <w:rsid w:val="008D1D1D"/>
    <w:rsid w:val="008D30A4"/>
    <w:rsid w:val="008D533D"/>
    <w:rsid w:val="008E203A"/>
    <w:rsid w:val="0091229C"/>
    <w:rsid w:val="00940E73"/>
    <w:rsid w:val="00976D36"/>
    <w:rsid w:val="00984348"/>
    <w:rsid w:val="0098597D"/>
    <w:rsid w:val="009D03DA"/>
    <w:rsid w:val="009F619A"/>
    <w:rsid w:val="009F6DDE"/>
    <w:rsid w:val="00A1144C"/>
    <w:rsid w:val="00A23302"/>
    <w:rsid w:val="00A370A8"/>
    <w:rsid w:val="00A51B9A"/>
    <w:rsid w:val="00A60442"/>
    <w:rsid w:val="00AB0BCC"/>
    <w:rsid w:val="00AB3D9D"/>
    <w:rsid w:val="00B160CA"/>
    <w:rsid w:val="00B50E3E"/>
    <w:rsid w:val="00B620F4"/>
    <w:rsid w:val="00B96179"/>
    <w:rsid w:val="00BC5777"/>
    <w:rsid w:val="00BD4753"/>
    <w:rsid w:val="00BD5CB1"/>
    <w:rsid w:val="00BE62EE"/>
    <w:rsid w:val="00C003BA"/>
    <w:rsid w:val="00C27FAC"/>
    <w:rsid w:val="00C46878"/>
    <w:rsid w:val="00C72268"/>
    <w:rsid w:val="00C7583B"/>
    <w:rsid w:val="00CA0D71"/>
    <w:rsid w:val="00CB4A51"/>
    <w:rsid w:val="00CD4532"/>
    <w:rsid w:val="00CD47B0"/>
    <w:rsid w:val="00CE6104"/>
    <w:rsid w:val="00CE7918"/>
    <w:rsid w:val="00D16163"/>
    <w:rsid w:val="00D9107C"/>
    <w:rsid w:val="00DB3FAD"/>
    <w:rsid w:val="00E3635B"/>
    <w:rsid w:val="00E414F3"/>
    <w:rsid w:val="00E61C09"/>
    <w:rsid w:val="00E677FE"/>
    <w:rsid w:val="00E85A2F"/>
    <w:rsid w:val="00EB2170"/>
    <w:rsid w:val="00EB3B58"/>
    <w:rsid w:val="00EC7359"/>
    <w:rsid w:val="00EE3054"/>
    <w:rsid w:val="00F00606"/>
    <w:rsid w:val="00F01256"/>
    <w:rsid w:val="00F0308A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8F5AA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3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wes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ec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g\AppData\Roaming\Microsoft\Templates\Fundraising%20price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EEE61B2CA74B0C947AFE8BAE65F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0F02A-4E73-4254-9277-DC79AAE0F550}"/>
      </w:docPartPr>
      <w:docPartBody>
        <w:p w:rsidR="00BE094A" w:rsidRDefault="0049436D">
          <w:pPr>
            <w:pStyle w:val="31EEE61B2CA74B0C947AFE8BAE65FDEA"/>
          </w:pPr>
          <w:r w:rsidRPr="00257184">
            <w:t>Item Name/Description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36D"/>
    <w:rsid w:val="0049436D"/>
    <w:rsid w:val="00BE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1EEE61B2CA74B0C947AFE8BAE65FDEA">
    <w:name w:val="31EEE61B2CA74B0C947AFE8BAE65FD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b0879af-3eba-417a-a55a-ffe6dcd6ca77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6dc4bcd6-49db-4c07-9060-8acfc67cef9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list.dotx</Template>
  <TotalTime>0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2023-08-24T14:36:00Z</dcterms:created>
  <dcterms:modified xsi:type="dcterms:W3CDTF">2023-08-24T14:36:00Z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